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Ind w:w="5579" w:type="dxa"/>
        <w:tblLayout w:type="fixed"/>
        <w:tblLook w:val="01E0" w:firstRow="1" w:lastRow="1" w:firstColumn="1" w:lastColumn="1" w:noHBand="0" w:noVBand="0"/>
      </w:tblPr>
      <w:tblGrid>
        <w:gridCol w:w="850"/>
        <w:gridCol w:w="1843"/>
      </w:tblGrid>
      <w:tr w:rsidR="00277F6A" w14:paraId="2CDA3D87" w14:textId="77777777" w:rsidTr="00342A5D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E48943" w14:textId="77777777" w:rsidR="00277F6A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29566" w14:textId="45D45336" w:rsidR="00277F6A" w:rsidRDefault="001604DB" w:rsidP="00B06243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342A5D"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502B76">
              <w:rPr>
                <w:rFonts w:ascii="Arial" w:hAnsi="Arial" w:cs="Arial" w:hint="cs"/>
                <w:sz w:val="20"/>
                <w:szCs w:val="20"/>
                <w:rtl/>
              </w:rPr>
              <w:t>24.11.2025</w:t>
            </w:r>
          </w:p>
        </w:tc>
      </w:tr>
    </w:tbl>
    <w:p w14:paraId="4B7724DB" w14:textId="77777777" w:rsidR="0055401D" w:rsidRDefault="0055401D" w:rsidP="00E75D0F">
      <w:pPr>
        <w:bidi/>
        <w:rPr>
          <w:rFonts w:ascii="Arial" w:hAnsi="Arial" w:cs="Arial"/>
          <w:sz w:val="20"/>
          <w:szCs w:val="20"/>
          <w:rtl/>
        </w:rPr>
      </w:pPr>
    </w:p>
    <w:p w14:paraId="34CDC3F8" w14:textId="77777777" w:rsidR="00E75D0F" w:rsidRDefault="00E75D0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72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D57574" w:rsidRPr="00E75D0F" w14:paraId="6DFAC4F5" w14:textId="77777777" w:rsidTr="00D57574">
        <w:trPr>
          <w:trHeight w:val="350"/>
        </w:trPr>
        <w:tc>
          <w:tcPr>
            <w:tcW w:w="1842" w:type="dxa"/>
            <w:shd w:val="clear" w:color="auto" w:fill="E6E6E6"/>
          </w:tcPr>
          <w:p w14:paraId="54E3D5D6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14:paraId="438F5D4A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</w:p>
        </w:tc>
      </w:tr>
      <w:tr w:rsidR="00D57574" w:rsidRPr="00E75D0F" w14:paraId="0B5D62A2" w14:textId="77777777" w:rsidTr="00D57574">
        <w:trPr>
          <w:trHeight w:val="361"/>
        </w:trPr>
        <w:tc>
          <w:tcPr>
            <w:tcW w:w="1842" w:type="dxa"/>
            <w:shd w:val="clear" w:color="auto" w:fill="E6E6E6"/>
          </w:tcPr>
          <w:p w14:paraId="4862EC7B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14:paraId="1616FFBB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D57574" w:rsidRPr="00E75D0F" w14:paraId="277B127B" w14:textId="77777777" w:rsidTr="00D57574">
        <w:trPr>
          <w:trHeight w:val="370"/>
        </w:trPr>
        <w:tc>
          <w:tcPr>
            <w:tcW w:w="1842" w:type="dxa"/>
            <w:shd w:val="clear" w:color="auto" w:fill="E6E6E6"/>
          </w:tcPr>
          <w:p w14:paraId="189D8F16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14:paraId="6F86F53D" w14:textId="5BFD70B3" w:rsidR="00D57574" w:rsidRPr="00E75D0F" w:rsidRDefault="00335A93" w:rsidP="00F77FD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9.11.2025</w:t>
            </w:r>
          </w:p>
        </w:tc>
      </w:tr>
    </w:tbl>
    <w:p w14:paraId="3780D31F" w14:textId="77777777" w:rsidR="00E75D0F" w:rsidRDefault="00E75D0F" w:rsidP="00D57574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14:paraId="64302F51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14:paraId="27941536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14:paraId="76FE89D6" w14:textId="77777777" w:rsidR="00E75D0F" w:rsidRPr="002A5F9B" w:rsidRDefault="00E75D0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14:paraId="1DFAD30D" w14:textId="77777777" w:rsidR="00E75D0F" w:rsidRDefault="00342A5D" w:rsidP="00D5757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45CCA8" wp14:editId="68C92664">
                <wp:simplePos x="0" y="0"/>
                <wp:positionH relativeFrom="column">
                  <wp:posOffset>5396230</wp:posOffset>
                </wp:positionH>
                <wp:positionV relativeFrom="paragraph">
                  <wp:posOffset>52070</wp:posOffset>
                </wp:positionV>
                <wp:extent cx="342900" cy="228600"/>
                <wp:effectExtent l="0" t="4445" r="4445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F44A2" w14:textId="77777777" w:rsidR="0013180E" w:rsidRDefault="001318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45CCA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4.9pt;margin-top:4.1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" filled="f" stroked="f">
                <v:textbox>
                  <w:txbxContent>
                    <w:p w14:paraId="242F44A2" w14:textId="77777777" w:rsidR="0013180E" w:rsidRDefault="0013180E"/>
                  </w:txbxContent>
                </v:textbox>
              </v:shape>
            </w:pict>
          </mc:Fallback>
        </mc:AlternateContent>
      </w:r>
      <w:r w:rsidR="00E75D0F" w:rsidRPr="00813E93">
        <w:rPr>
          <w:rFonts w:ascii="Arial" w:hAnsi="Arial" w:cs="Arial"/>
          <w:b/>
          <w:sz w:val="22"/>
          <w:szCs w:val="22"/>
          <w:rtl/>
        </w:rPr>
        <w:t>ה</w:t>
      </w:r>
      <w:r w:rsidR="00E75D0F">
        <w:rPr>
          <w:rFonts w:ascii="Arial" w:hAnsi="Arial" w:cs="Arial"/>
          <w:b/>
          <w:sz w:val="22"/>
          <w:szCs w:val="22"/>
          <w:rtl/>
        </w:rPr>
        <w:t>בקשה מסתמכת על תקנה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E75D0F" w:rsidRPr="0013180E">
        <w:rPr>
          <w:rFonts w:ascii="Arial" w:hAnsi="Arial" w:cs="Arial"/>
          <w:b/>
          <w:color w:val="000000" w:themeColor="text1"/>
          <w:sz w:val="28"/>
          <w:szCs w:val="28"/>
          <w:highlight w:val="black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E75D0F" w:rsidRPr="0013180E">
        <w:rPr>
          <w:rFonts w:ascii="Arial" w:hAnsi="Arial" w:cs="Arial" w:hint="cs"/>
          <w:b/>
          <w:sz w:val="22"/>
          <w:szCs w:val="22"/>
          <w:u w:val="single"/>
          <w:rtl/>
        </w:rPr>
        <w:t>3(29)</w:t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/ </w:t>
      </w:r>
      <w:r w:rsidR="00E75D0F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="00E75D0F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 w:rsidR="00E75D0F"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 w:rsidR="00E75D0F"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14:paraId="42BB5870" w14:textId="77777777" w:rsidTr="00D57574">
        <w:tc>
          <w:tcPr>
            <w:tcW w:w="8522" w:type="dxa"/>
            <w:tcBorders>
              <w:bottom w:val="single" w:sz="4" w:space="0" w:color="auto"/>
            </w:tcBorders>
            <w:shd w:val="clear" w:color="auto" w:fill="E6E6E6"/>
          </w:tcPr>
          <w:p w14:paraId="3A7F5A63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75D0F" w:rsidRPr="00E75D0F" w14:paraId="0DAAE241" w14:textId="77777777" w:rsidTr="00D57574">
        <w:tc>
          <w:tcPr>
            <w:tcW w:w="8522" w:type="dxa"/>
            <w:tcBorders>
              <w:bottom w:val="single" w:sz="4" w:space="0" w:color="auto"/>
            </w:tcBorders>
          </w:tcPr>
          <w:p w14:paraId="283C9DAD" w14:textId="77777777" w:rsidR="00A106FF" w:rsidRDefault="00A106FF" w:rsidP="00A106FF">
            <w:pPr>
              <w:autoSpaceDE w:val="0"/>
              <w:autoSpaceDN w:val="0"/>
              <w:bidi/>
              <w:adjustRightInd w:val="0"/>
              <w:rPr>
                <w:sz w:val="22"/>
                <w:szCs w:val="22"/>
                <w:rtl/>
              </w:rPr>
            </w:pPr>
            <w:r>
              <w:rPr>
                <w:rFonts w:ascii="David" w:hAnsi="David" w:cs="David"/>
                <w:rtl/>
              </w:rPr>
              <w:t>מינהל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טכנולוגיות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דיגיטליות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ומידע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משתמש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במחשב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מדגם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sz w:val="22"/>
                <w:szCs w:val="22"/>
              </w:rPr>
              <w:t>Z15</w:t>
            </w:r>
            <w:r>
              <w:rPr>
                <w:rFonts w:hint="cs"/>
                <w:sz w:val="22"/>
                <w:szCs w:val="22"/>
                <w:rtl/>
              </w:rPr>
              <w:t xml:space="preserve">. </w:t>
            </w:r>
          </w:p>
          <w:p w14:paraId="3879B949" w14:textId="77777777" w:rsidR="00A106FF" w:rsidRDefault="00A106FF" w:rsidP="00A106FF">
            <w:pPr>
              <w:autoSpaceDE w:val="0"/>
              <w:autoSpaceDN w:val="0"/>
              <w:bidi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מחשב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</w:rPr>
              <w:t xml:space="preserve"> –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הקיים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מספק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שירות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לכמה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ממערכות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הליבה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של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המשרד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כגון</w:t>
            </w:r>
            <w:r>
              <w:rPr>
                <w:rFonts w:ascii="David" w:hAnsi="David" w:cs="David"/>
              </w:rPr>
              <w:t xml:space="preserve"> :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תשלומים</w:t>
            </w:r>
            <w:r>
              <w:rPr>
                <w:rFonts w:ascii="David" w:hAnsi="David" w:cs="David"/>
              </w:rPr>
              <w:t xml:space="preserve"> )</w:t>
            </w:r>
            <w:r>
              <w:rPr>
                <w:rFonts w:ascii="David" w:hAnsi="David" w:cs="David"/>
                <w:rtl/>
              </w:rPr>
              <w:t>מת</w:t>
            </w:r>
            <w:r>
              <w:rPr>
                <w:rFonts w:ascii="David" w:hAnsi="David" w:cs="David"/>
              </w:rPr>
              <w:t>"</w:t>
            </w:r>
            <w:r>
              <w:rPr>
                <w:rFonts w:ascii="David" w:hAnsi="David" w:cs="David"/>
                <w:rtl/>
              </w:rPr>
              <w:t>מ</w:t>
            </w:r>
            <w:r>
              <w:rPr>
                <w:rFonts w:ascii="David" w:hAnsi="David" w:cs="David"/>
              </w:rPr>
              <w:t xml:space="preserve">( </w:t>
            </w:r>
            <w:r>
              <w:rPr>
                <w:rFonts w:ascii="David" w:hAnsi="David" w:cs="David"/>
                <w:rtl/>
              </w:rPr>
              <w:t>המטפלת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בהעברת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עשרות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מיליארדי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שקלים</w:t>
            </w:r>
            <w:r>
              <w:rPr>
                <w:rFonts w:ascii="David" w:hAnsi="David" w:cs="David"/>
              </w:rPr>
              <w:t xml:space="preserve">,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בגרויות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וכדומה</w:t>
            </w:r>
            <w:r>
              <w:rPr>
                <w:rFonts w:ascii="David" w:hAnsi="David" w:cs="David"/>
              </w:rPr>
              <w:t xml:space="preserve">. </w:t>
            </w:r>
            <w:r>
              <w:rPr>
                <w:rFonts w:ascii="David" w:hAnsi="David" w:cs="David"/>
                <w:rtl/>
              </w:rPr>
              <w:t>תשתית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</w:rPr>
              <w:t xml:space="preserve"> –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כיום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קריטית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לפעילות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שוטפת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של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המשרד</w:t>
            </w:r>
            <w:r>
              <w:rPr>
                <w:rFonts w:ascii="David" w:hAnsi="David" w:cs="David"/>
              </w:rPr>
              <w:t xml:space="preserve"> .</w:t>
            </w:r>
          </w:p>
          <w:p w14:paraId="30C5EB47" w14:textId="77777777" w:rsidR="00A106FF" w:rsidRDefault="00A106FF" w:rsidP="00A106FF">
            <w:pPr>
              <w:autoSpaceDE w:val="0"/>
              <w:autoSpaceDN w:val="0"/>
              <w:bidi/>
              <w:adjustRightInd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מצ"ב אישור </w:t>
            </w:r>
            <w:r>
              <w:rPr>
                <w:rFonts w:ascii="David" w:hAnsi="David" w:cs="David" w:hint="cs"/>
              </w:rPr>
              <w:t>IBM</w:t>
            </w:r>
            <w:r>
              <w:rPr>
                <w:rFonts w:ascii="David" w:hAnsi="David" w:cs="David" w:hint="cs"/>
                <w:rtl/>
              </w:rPr>
              <w:t xml:space="preserve"> היצרן לנושא.</w:t>
            </w:r>
          </w:p>
          <w:p w14:paraId="33DFE0C1" w14:textId="77777777" w:rsidR="004D1AE9" w:rsidRDefault="004D1AE9" w:rsidP="00B85871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המשרד שומר לעצמו את הזכות להרחיב את ההתקשרות בש</w:t>
            </w:r>
            <w:r w:rsidR="00B85871">
              <w:rPr>
                <w:rFonts w:ascii="Arial" w:hAnsi="Arial" w:cs="Arial" w:hint="cs"/>
                <w:b/>
                <w:sz w:val="22"/>
                <w:szCs w:val="22"/>
                <w:rtl/>
              </w:rPr>
              <w:t>נה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נוספות ו/או </w:t>
            </w:r>
            <w:r w:rsidR="00B06243">
              <w:rPr>
                <w:rFonts w:ascii="Arial" w:hAnsi="Arial" w:cs="Arial" w:hint="cs"/>
                <w:b/>
                <w:sz w:val="22"/>
                <w:szCs w:val="22"/>
                <w:rtl/>
              </w:rPr>
              <w:t>3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0%</w:t>
            </w:r>
            <w:r w:rsidR="00977234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64D655EA" w14:textId="77777777" w:rsidR="00F528BE" w:rsidRPr="00E75D0F" w:rsidRDefault="00F528BE" w:rsidP="00335A93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6FB68ED5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3D5897">
        <w:rPr>
          <w:rFonts w:ascii="Arial" w:hAnsi="Arial" w:cs="Arial" w:hint="cs"/>
          <w:bCs/>
          <w:sz w:val="22"/>
          <w:szCs w:val="22"/>
          <w:rtl/>
        </w:rPr>
        <w:t>חשכ"לי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14:paraId="49927C90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14:paraId="13C16B78" w14:textId="77777777" w:rsidR="00E75D0F" w:rsidRPr="00813E93" w:rsidRDefault="002D053D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D2B09C" wp14:editId="38CE01D3">
                <wp:simplePos x="0" y="0"/>
                <wp:positionH relativeFrom="column">
                  <wp:posOffset>4869285</wp:posOffset>
                </wp:positionH>
                <wp:positionV relativeFrom="paragraph">
                  <wp:posOffset>141605</wp:posOffset>
                </wp:positionV>
                <wp:extent cx="342900" cy="2286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B56AF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2B09C" id="Text Box 2" o:spid="_x0000_s1027" type="#_x0000_t202" style="position:absolute;left:0;text-align:left;margin-left:383.4pt;margin-top:11.1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" filled="f" stroked="f">
                <v:textbox>
                  <w:txbxContent>
                    <w:p w14:paraId="7F9B56AF" w14:textId="77777777"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28DB7C" wp14:editId="04790A1A">
                <wp:simplePos x="0" y="0"/>
                <wp:positionH relativeFrom="column">
                  <wp:posOffset>3014875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06F13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8DB7C" id="Text Box 6" o:spid="_x0000_s1028" type="#_x0000_t202" style="position:absolute;left:0;text-align:left;margin-left:237.4pt;margin-top:12.05pt;width:2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" filled="f" stroked="f">
                <v:textbox>
                  <w:txbxContent>
                    <w:p w14:paraId="52F06F13" w14:textId="77777777"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813E93" w14:paraId="06ACB517" w14:textId="77777777" w:rsidTr="0008299D">
        <w:tc>
          <w:tcPr>
            <w:tcW w:w="3085" w:type="dxa"/>
          </w:tcPr>
          <w:p w14:paraId="7E44952F" w14:textId="77777777" w:rsidR="00E75D0F" w:rsidRPr="00813E93" w:rsidRDefault="00342A5D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854A0F" wp14:editId="3E76E748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D49B3C" w14:textId="77777777" w:rsidR="0008299D" w:rsidRPr="004E5FA3" w:rsidRDefault="0008299D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54A0F" id="Text Box 5" o:spid="_x0000_s1029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" filled="f" stroked="f">
                      <v:textbox>
                        <w:txbxContent>
                          <w:p w14:paraId="38D49B3C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281C2DED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14:paraId="5C1AAEB1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14:paraId="2AABDF57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4"/>
        <w:gridCol w:w="3032"/>
        <w:gridCol w:w="2685"/>
      </w:tblGrid>
      <w:tr w:rsidR="00E75D0F" w:rsidRPr="00E75D0F" w14:paraId="6B9ED17B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A3D7FC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1AE0D" w14:textId="442E0E59" w:rsidR="00E75D0F" w:rsidRPr="00BD75BD" w:rsidRDefault="00E75D0F" w:rsidP="00BD75BD">
            <w:pPr>
              <w:bidi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D75BD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חברת </w:t>
            </w:r>
            <w:r w:rsidR="00BD75BD" w:rsidRPr="00BD75BD">
              <w:rPr>
                <w:rFonts w:asciiTheme="minorBidi" w:hAnsiTheme="minorBidi" w:cstheme="minorBidi"/>
                <w:rtl/>
              </w:rPr>
              <w:t>טנגרם סופט בע"מ</w:t>
            </w:r>
          </w:p>
        </w:tc>
      </w:tr>
      <w:tr w:rsidR="00E75D0F" w:rsidRPr="00E75D0F" w14:paraId="09ECB576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D754B1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14:paraId="4DD8F1A0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A7379" w14:textId="77777777" w:rsidR="00E75D0F" w:rsidRPr="00E75D0F" w:rsidRDefault="002D053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939A15" wp14:editId="238B0B2C">
                      <wp:simplePos x="0" y="0"/>
                      <wp:positionH relativeFrom="column">
                        <wp:posOffset>3040485</wp:posOffset>
                      </wp:positionH>
                      <wp:positionV relativeFrom="paragraph">
                        <wp:posOffset>463550</wp:posOffset>
                      </wp:positionV>
                      <wp:extent cx="342900" cy="228600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834B13" w14:textId="77777777" w:rsidR="0008299D" w:rsidRPr="004E5FA3" w:rsidRDefault="0008299D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39A15" id="Text Box 3" o:spid="_x0000_s1030" type="#_x0000_t202" style="position:absolute;left:0;text-align:left;margin-left:239.4pt;margin-top:36.5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" filled="f" stroked="f">
                      <v:textbox>
                        <w:txbxContent>
                          <w:p w14:paraId="6A834B13" w14:textId="77777777" w:rsidR="0008299D" w:rsidRPr="004E5FA3" w:rsidRDefault="0008299D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5D0F" w:rsidRPr="00E75D0F" w14:paraId="40A9AB90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FA34CD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87A83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5310A57E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75D0F" w:rsidRPr="00E75D0F" w14:paraId="1B92DFD5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279684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632AD" w14:textId="61BC8981" w:rsidR="00E75D0F" w:rsidRPr="00E75D0F" w:rsidRDefault="00502B76" w:rsidP="00B85871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rtl/>
              </w:rPr>
              <w:t>1,342,533</w:t>
            </w:r>
            <w:r>
              <w:rPr>
                <w:rFonts w:hint="cs"/>
                <w:rtl/>
              </w:rPr>
              <w:t xml:space="preserve"> </w:t>
            </w:r>
            <w:r w:rsidR="00DC3EDC">
              <w:rPr>
                <w:rtl/>
              </w:rPr>
              <w:t>₪</w:t>
            </w:r>
            <w:r w:rsidR="00DC3EDC">
              <w:rPr>
                <w:rFonts w:hint="cs"/>
                <w:rtl/>
              </w:rPr>
              <w:t xml:space="preserve"> לא כולל מע"מ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</w:t>
            </w:r>
          </w:p>
        </w:tc>
      </w:tr>
      <w:tr w:rsidR="00E75D0F" w:rsidRPr="00E75D0F" w14:paraId="6712F16A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A19EB5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265AA" w14:textId="373B5C19" w:rsidR="00E75D0F" w:rsidRPr="00E75D0F" w:rsidRDefault="00DC3EDC" w:rsidP="00A719C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DC3EDC">
              <w:rPr>
                <w:rFonts w:ascii="Arial" w:hAnsi="Arial" w:cs="Arial" w:hint="cs"/>
                <w:b/>
                <w:sz w:val="22"/>
                <w:szCs w:val="22"/>
                <w:rtl/>
              </w:rPr>
              <w:t>14.03.202</w:t>
            </w:r>
            <w:r w:rsidR="00A5555F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  <w:r w:rsidRPr="00DC3ED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עד </w:t>
            </w:r>
            <w:r w:rsidRPr="00502B76">
              <w:rPr>
                <w:rFonts w:ascii="Arial" w:hAnsi="Arial" w:cs="Arial" w:hint="cs"/>
                <w:b/>
                <w:sz w:val="22"/>
                <w:szCs w:val="22"/>
                <w:rtl/>
              </w:rPr>
              <w:t>13.03.202</w:t>
            </w:r>
            <w:r w:rsidR="00502B76" w:rsidRPr="00502B76">
              <w:rPr>
                <w:rFonts w:ascii="Arial" w:hAnsi="Arial" w:cs="Arial" w:hint="cs"/>
                <w:b/>
                <w:sz w:val="22"/>
                <w:szCs w:val="22"/>
                <w:rtl/>
              </w:rPr>
              <w:t>9 לשנה + 2 שנות אופציה</w:t>
            </w:r>
          </w:p>
        </w:tc>
      </w:tr>
    </w:tbl>
    <w:p w14:paraId="5CC4545C" w14:textId="77777777" w:rsidR="00E75D0F" w:rsidRPr="00BD3C63" w:rsidRDefault="00E75D0F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ספק יחיד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14:paraId="27A8F1AE" w14:textId="77777777" w:rsidTr="00661651">
        <w:tc>
          <w:tcPr>
            <w:tcW w:w="8522" w:type="dxa"/>
          </w:tcPr>
          <w:p w14:paraId="72E539FD" w14:textId="77777777" w:rsidR="004C1957" w:rsidRDefault="004C1957" w:rsidP="004C1957">
            <w:pPr>
              <w:bidi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5EEEA6AE" w14:textId="77777777" w:rsidR="00430BB3" w:rsidRDefault="00430BB3" w:rsidP="00430BB3">
            <w:pPr>
              <w:autoSpaceDE w:val="0"/>
              <w:autoSpaceDN w:val="0"/>
              <w:bidi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בשנים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האחרונות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מתבצע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פרויקט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ירידה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ממחשב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</w:rPr>
              <w:t xml:space="preserve"> –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ומעבר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לסביבה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הפתוחה</w:t>
            </w:r>
            <w:r>
              <w:rPr>
                <w:rFonts w:ascii="David" w:hAnsi="David" w:cs="David"/>
              </w:rPr>
              <w:t xml:space="preserve">, </w:t>
            </w:r>
            <w:r>
              <w:rPr>
                <w:rFonts w:ascii="David" w:hAnsi="David" w:cs="David"/>
                <w:rtl/>
              </w:rPr>
              <w:t>כחלק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מהפרויקט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הוסבו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מערכות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שהיו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בתשתיות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</w:rPr>
              <w:t xml:space="preserve"> –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לסביבה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הפתוחה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כגון</w:t>
            </w:r>
            <w:r>
              <w:rPr>
                <w:rFonts w:ascii="David" w:hAnsi="David" w:cs="David"/>
              </w:rPr>
              <w:t xml:space="preserve">: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תלמידים</w:t>
            </w:r>
            <w:r>
              <w:rPr>
                <w:rFonts w:ascii="David" w:hAnsi="David" w:cs="David"/>
              </w:rPr>
              <w:t>.</w:t>
            </w:r>
          </w:p>
          <w:p w14:paraId="047D4026" w14:textId="77777777" w:rsidR="00430BB3" w:rsidRDefault="00430BB3" w:rsidP="00430BB3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David" w:hAnsi="David" w:cs="David"/>
                <w:rtl/>
              </w:rPr>
              <w:t>פרויקט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ירידה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ממשיך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בימים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אלו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והמשרד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בתהליך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של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אפיון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ומעבר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המערכות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הנותרות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מתשתית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 xml:space="preserve"> 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sz w:val="22"/>
                <w:szCs w:val="22"/>
              </w:rPr>
              <w:t>MF</w:t>
            </w:r>
            <w:r>
              <w:rPr>
                <w:rFonts w:ascii="David" w:hAnsi="David" w:cs="David"/>
                <w:rtl/>
              </w:rPr>
              <w:t xml:space="preserve"> לסביבה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הפתוחה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כגון</w:t>
            </w:r>
            <w:r>
              <w:rPr>
                <w:rFonts w:ascii="David" w:hAnsi="David" w:cs="David"/>
              </w:rPr>
              <w:t xml:space="preserve"> :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פיתוח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מקצועי</w:t>
            </w:r>
            <w:r>
              <w:rPr>
                <w:rFonts w:ascii="David" w:hAnsi="David" w:cs="David"/>
              </w:rPr>
              <w:t xml:space="preserve">,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מת</w:t>
            </w:r>
            <w:r>
              <w:rPr>
                <w:rFonts w:ascii="David" w:hAnsi="David" w:cs="David"/>
              </w:rPr>
              <w:t>"</w:t>
            </w:r>
            <w:r>
              <w:rPr>
                <w:rFonts w:ascii="David" w:hAnsi="David" w:cs="David"/>
                <w:rtl/>
              </w:rPr>
              <w:t>מ</w:t>
            </w:r>
            <w:r>
              <w:rPr>
                <w:rFonts w:ascii="David" w:hAnsi="David" w:cs="David"/>
              </w:rPr>
              <w:t xml:space="preserve"> )</w:t>
            </w:r>
            <w:r>
              <w:rPr>
                <w:rFonts w:ascii="David" w:hAnsi="David" w:cs="David"/>
                <w:rtl/>
              </w:rPr>
              <w:t>תשלומים</w:t>
            </w:r>
            <w:r>
              <w:rPr>
                <w:rFonts w:ascii="David" w:hAnsi="David" w:cs="David"/>
              </w:rPr>
              <w:t xml:space="preserve">( </w:t>
            </w:r>
            <w:r>
              <w:rPr>
                <w:rFonts w:ascii="David" w:hAnsi="David" w:cs="David"/>
                <w:rtl/>
              </w:rPr>
              <w:t>ועוד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5412AA99" w14:textId="77777777" w:rsidR="00430BB3" w:rsidRDefault="00430BB3" w:rsidP="00430BB3">
            <w:pPr>
              <w:autoSpaceDE w:val="0"/>
              <w:autoSpaceDN w:val="0"/>
              <w:bidi/>
              <w:adjustRightInd w:val="0"/>
              <w:rPr>
                <w:sz w:val="22"/>
                <w:szCs w:val="22"/>
                <w:rtl/>
              </w:rPr>
            </w:pPr>
          </w:p>
          <w:p w14:paraId="6B27A3A5" w14:textId="77777777" w:rsidR="00430BB3" w:rsidRDefault="00430BB3" w:rsidP="00430BB3">
            <w:pPr>
              <w:autoSpaceDE w:val="0"/>
              <w:autoSpaceDN w:val="0"/>
              <w:bidi/>
              <w:adjustRightInd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על מנת לקבל תחזוקה למחשב </w:t>
            </w:r>
            <w:r>
              <w:rPr>
                <w:rFonts w:ascii="David" w:hAnsi="David" w:cs="David" w:hint="cs"/>
              </w:rPr>
              <w:t>MF</w:t>
            </w:r>
            <w:r>
              <w:rPr>
                <w:rFonts w:ascii="David" w:hAnsi="David" w:cs="David" w:hint="cs"/>
                <w:rtl/>
              </w:rPr>
              <w:t xml:space="preserve"> זה היחידה מבקשת להתקשר עם חברת </w:t>
            </w:r>
            <w:proofErr w:type="spellStart"/>
            <w:r>
              <w:rPr>
                <w:rFonts w:ascii="David" w:hAnsi="David" w:cs="David" w:hint="cs"/>
                <w:rtl/>
              </w:rPr>
              <w:t>מלם</w:t>
            </w:r>
            <w:proofErr w:type="spellEnd"/>
            <w:r>
              <w:rPr>
                <w:rFonts w:ascii="David" w:hAnsi="David" w:cs="David" w:hint="cs"/>
                <w:rtl/>
              </w:rPr>
              <w:t xml:space="preserve"> </w:t>
            </w:r>
            <w:proofErr w:type="spellStart"/>
            <w:r>
              <w:rPr>
                <w:rFonts w:ascii="David" w:hAnsi="David" w:cs="David" w:hint="cs"/>
                <w:rtl/>
              </w:rPr>
              <w:t>תים</w:t>
            </w:r>
            <w:proofErr w:type="spellEnd"/>
            <w:r>
              <w:rPr>
                <w:rFonts w:ascii="David" w:hAnsi="David" w:cs="David" w:hint="cs"/>
                <w:rtl/>
              </w:rPr>
              <w:t xml:space="preserve"> שהינה הספק היחיד לתחום תמיכת חומרה למחשב </w:t>
            </w:r>
            <w:r>
              <w:rPr>
                <w:rFonts w:ascii="David" w:hAnsi="David" w:cs="David" w:hint="cs"/>
              </w:rPr>
              <w:t>MF</w:t>
            </w:r>
            <w:r>
              <w:rPr>
                <w:rFonts w:ascii="David" w:hAnsi="David" w:cs="David" w:hint="cs"/>
                <w:rtl/>
              </w:rPr>
              <w:t xml:space="preserve"> ומאושרת ע"י חברת </w:t>
            </w:r>
            <w:r>
              <w:rPr>
                <w:rFonts w:ascii="David" w:hAnsi="David" w:cs="David" w:hint="cs"/>
              </w:rPr>
              <w:t>IBM</w:t>
            </w:r>
            <w:r>
              <w:rPr>
                <w:rFonts w:ascii="David" w:hAnsi="David" w:cs="David" w:hint="cs"/>
                <w:rtl/>
              </w:rPr>
              <w:t xml:space="preserve"> היצרן.</w:t>
            </w:r>
          </w:p>
          <w:p w14:paraId="6ABDD8A4" w14:textId="77777777" w:rsidR="004C1957" w:rsidRPr="007E7442" w:rsidRDefault="004C1957" w:rsidP="00430BB3">
            <w:pPr>
              <w:bidi/>
              <w:spacing w:line="360" w:lineRule="auto"/>
              <w:rPr>
                <w:rFonts w:ascii="David" w:hAnsi="David" w:cs="David"/>
                <w:rtl/>
              </w:rPr>
            </w:pPr>
            <w:r w:rsidRPr="007E7442">
              <w:rPr>
                <w:rFonts w:ascii="David" w:hAnsi="David" w:cs="David"/>
                <w:rtl/>
              </w:rPr>
              <w:t>לאור קריטיות שירות</w:t>
            </w:r>
            <w:r w:rsidR="00430BB3" w:rsidRPr="007E7442">
              <w:rPr>
                <w:rFonts w:ascii="David" w:hAnsi="David" w:cs="David" w:hint="cs"/>
                <w:rtl/>
              </w:rPr>
              <w:t xml:space="preserve"> ה </w:t>
            </w:r>
            <w:r w:rsidR="00430BB3" w:rsidRPr="007E7442">
              <w:rPr>
                <w:rFonts w:ascii="David" w:hAnsi="David" w:cs="David" w:hint="cs"/>
              </w:rPr>
              <w:t>MF</w:t>
            </w:r>
            <w:r w:rsidRPr="007E7442">
              <w:rPr>
                <w:rFonts w:ascii="David" w:hAnsi="David" w:cs="David"/>
                <w:rtl/>
              </w:rPr>
              <w:t xml:space="preserve"> היחידה מבקשת </w:t>
            </w:r>
            <w:r w:rsidR="00430BB3" w:rsidRPr="007E7442">
              <w:rPr>
                <w:rFonts w:ascii="David" w:hAnsi="David" w:cs="David" w:hint="cs"/>
                <w:rtl/>
              </w:rPr>
              <w:t xml:space="preserve">להתקשר </w:t>
            </w:r>
            <w:r w:rsidRPr="007E7442">
              <w:rPr>
                <w:rFonts w:ascii="David" w:hAnsi="David" w:cs="David"/>
                <w:rtl/>
              </w:rPr>
              <w:t xml:space="preserve">עם הספק לטובת המשך רציפות תפקודית ומענה </w:t>
            </w:r>
            <w:r w:rsidR="00430BB3" w:rsidRPr="007E7442">
              <w:rPr>
                <w:rFonts w:ascii="David" w:hAnsi="David" w:cs="David" w:hint="cs"/>
                <w:rtl/>
              </w:rPr>
              <w:t>לתקלות חומרה</w:t>
            </w:r>
            <w:r w:rsidRPr="007E7442">
              <w:rPr>
                <w:rFonts w:ascii="David" w:hAnsi="David" w:cs="David"/>
                <w:rtl/>
              </w:rPr>
              <w:t xml:space="preserve"> לשנה הקרובה</w:t>
            </w:r>
            <w:r w:rsidR="00430BB3" w:rsidRPr="007E7442">
              <w:rPr>
                <w:rFonts w:ascii="David" w:hAnsi="David" w:cs="David" w:hint="cs"/>
                <w:rtl/>
              </w:rPr>
              <w:t>.</w:t>
            </w:r>
            <w:r w:rsidRPr="007E7442">
              <w:rPr>
                <w:rFonts w:ascii="David" w:hAnsi="David" w:cs="David"/>
                <w:rtl/>
              </w:rPr>
              <w:t xml:space="preserve"> </w:t>
            </w:r>
          </w:p>
          <w:p w14:paraId="102CF468" w14:textId="77777777" w:rsidR="00E75D0F" w:rsidRPr="004C1957" w:rsidRDefault="004C1957" w:rsidP="00430BB3">
            <w:pPr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7E7442">
              <w:rPr>
                <w:rFonts w:ascii="David" w:hAnsi="David" w:cs="David"/>
                <w:rtl/>
              </w:rPr>
              <w:t xml:space="preserve">חברת </w:t>
            </w:r>
            <w:proofErr w:type="spellStart"/>
            <w:r w:rsidR="00430BB3" w:rsidRPr="007E7442">
              <w:rPr>
                <w:rFonts w:ascii="David" w:hAnsi="David" w:cs="David" w:hint="cs"/>
                <w:rtl/>
              </w:rPr>
              <w:t>מלם</w:t>
            </w:r>
            <w:proofErr w:type="spellEnd"/>
            <w:r w:rsidR="00430BB3" w:rsidRPr="007E7442">
              <w:rPr>
                <w:rFonts w:ascii="David" w:hAnsi="David" w:cs="David" w:hint="cs"/>
                <w:rtl/>
              </w:rPr>
              <w:t xml:space="preserve"> </w:t>
            </w:r>
            <w:proofErr w:type="spellStart"/>
            <w:r w:rsidR="00430BB3" w:rsidRPr="007E7442">
              <w:rPr>
                <w:rFonts w:ascii="David" w:hAnsi="David" w:cs="David" w:hint="cs"/>
                <w:rtl/>
              </w:rPr>
              <w:t>תים</w:t>
            </w:r>
            <w:proofErr w:type="spellEnd"/>
            <w:r w:rsidRPr="007E7442">
              <w:rPr>
                <w:rFonts w:ascii="David" w:hAnsi="David" w:cs="David"/>
                <w:rtl/>
              </w:rPr>
              <w:t xml:space="preserve"> היא החברה </w:t>
            </w:r>
            <w:r w:rsidR="00430BB3" w:rsidRPr="007E7442">
              <w:rPr>
                <w:rFonts w:ascii="David" w:hAnsi="David" w:cs="David" w:hint="cs"/>
                <w:rtl/>
              </w:rPr>
              <w:t xml:space="preserve">היחידה שמוסמכת ע"י </w:t>
            </w:r>
            <w:r w:rsidR="00430BB3" w:rsidRPr="007E7442">
              <w:rPr>
                <w:rFonts w:ascii="David" w:hAnsi="David" w:cs="David" w:hint="cs"/>
              </w:rPr>
              <w:t>IBM</w:t>
            </w:r>
            <w:r w:rsidR="00430BB3" w:rsidRPr="007E7442">
              <w:rPr>
                <w:rFonts w:ascii="David" w:hAnsi="David" w:cs="David" w:hint="cs"/>
                <w:rtl/>
              </w:rPr>
              <w:t xml:space="preserve"> היצרן לספק שירות תמיכת חומרה.</w:t>
            </w:r>
          </w:p>
        </w:tc>
      </w:tr>
    </w:tbl>
    <w:p w14:paraId="174C6705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14:paraId="6918F73E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lastRenderedPageBreak/>
        <w:t>חוות דעתי זו ניתנת מתוקף היותי הסמכות המקצועית לנושא זה.</w:t>
      </w:r>
    </w:p>
    <w:p w14:paraId="7DD1E9D9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5"/>
        <w:gridCol w:w="5055"/>
        <w:gridCol w:w="2026"/>
      </w:tblGrid>
      <w:tr w:rsidR="00E75D0F" w:rsidRPr="00E75D0F" w14:paraId="182F8FF0" w14:textId="77777777" w:rsidTr="00D57574">
        <w:tc>
          <w:tcPr>
            <w:tcW w:w="2617" w:type="dxa"/>
            <w:tcBorders>
              <w:bottom w:val="single" w:sz="4" w:space="0" w:color="auto"/>
            </w:tcBorders>
          </w:tcPr>
          <w:p w14:paraId="79053259" w14:textId="77777777" w:rsidR="00E75D0F" w:rsidRPr="00E75D0F" w:rsidRDefault="00B06243" w:rsidP="00D57574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דוד אלעזרא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14:paraId="57697EBC" w14:textId="77777777" w:rsidR="00E75D0F" w:rsidRPr="00E75D0F" w:rsidRDefault="00B06243" w:rsidP="00D57574">
            <w:pPr>
              <w:tabs>
                <w:tab w:val="center" w:pos="4153"/>
                <w:tab w:val="right" w:pos="8306"/>
              </w:tabs>
              <w:bidi/>
              <w:spacing w:line="360" w:lineRule="auto"/>
              <w:ind w:left="4153" w:hanging="415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תשתיות</w:t>
            </w: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14:paraId="052FDCA0" w14:textId="77777777" w:rsidR="00E75D0F" w:rsidRPr="00E75D0F" w:rsidRDefault="00B85871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B231F8"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28384E0F" wp14:editId="13175C56">
                  <wp:extent cx="1119225" cy="540867"/>
                  <wp:effectExtent l="0" t="0" r="5080" b="0"/>
                  <wp:docPr id="6" name="תמונה 6" descr="I:\חתימה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חתימה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272" cy="548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D0F" w:rsidRPr="00E75D0F" w14:paraId="1F3124D4" w14:textId="77777777" w:rsidTr="00D57574">
        <w:tc>
          <w:tcPr>
            <w:tcW w:w="2617" w:type="dxa"/>
            <w:tcBorders>
              <w:top w:val="single" w:sz="4" w:space="0" w:color="auto"/>
            </w:tcBorders>
            <w:shd w:val="clear" w:color="auto" w:fill="E6E6E6"/>
          </w:tcPr>
          <w:p w14:paraId="73B1AB4C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tcBorders>
              <w:top w:val="single" w:sz="4" w:space="0" w:color="auto"/>
            </w:tcBorders>
            <w:shd w:val="clear" w:color="auto" w:fill="E6E6E6"/>
          </w:tcPr>
          <w:p w14:paraId="02057CE5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tcBorders>
              <w:top w:val="single" w:sz="4" w:space="0" w:color="auto"/>
            </w:tcBorders>
            <w:shd w:val="clear" w:color="auto" w:fill="E6E6E6"/>
          </w:tcPr>
          <w:p w14:paraId="27952174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3B5EA0A6" w14:textId="77777777" w:rsidR="00AD5096" w:rsidRPr="00600A0F" w:rsidRDefault="00AD5096" w:rsidP="00E75D0F">
      <w:pPr>
        <w:bidi/>
        <w:ind w:left="386"/>
        <w:rPr>
          <w:rFonts w:ascii="Arial" w:hAnsi="Arial" w:cs="Arial"/>
          <w:rtl/>
        </w:rPr>
      </w:pPr>
    </w:p>
    <w:sectPr w:rsidR="00AD5096" w:rsidRPr="00600A0F" w:rsidSect="0019236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6AD8F" w14:textId="77777777" w:rsidR="00A2548E" w:rsidRDefault="00A2548E">
      <w:r>
        <w:separator/>
      </w:r>
    </w:p>
  </w:endnote>
  <w:endnote w:type="continuationSeparator" w:id="0">
    <w:p w14:paraId="5980D712" w14:textId="77777777" w:rsidR="00A2548E" w:rsidRDefault="00A25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94772" w14:textId="77777777" w:rsidR="0008299D" w:rsidRDefault="0008299D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7E7442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14:paraId="7806BF0C" w14:textId="77777777" w:rsidR="0008299D" w:rsidRDefault="0008299D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14:paraId="35DC1902" w14:textId="77777777" w:rsidR="0008299D" w:rsidRDefault="0008299D" w:rsidP="00AA4CCB">
    <w:pPr>
      <w:pStyle w:val="a5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14:paraId="57B8400F" w14:textId="77777777" w:rsidR="0008299D" w:rsidRPr="000A6440" w:rsidRDefault="0008299D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DFC47" w14:textId="77777777" w:rsidR="00A2548E" w:rsidRDefault="00A2548E">
      <w:r>
        <w:separator/>
      </w:r>
    </w:p>
  </w:footnote>
  <w:footnote w:type="continuationSeparator" w:id="0">
    <w:p w14:paraId="7426F4BF" w14:textId="77777777" w:rsidR="00A2548E" w:rsidRDefault="00A25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08299D" w14:paraId="419919F2" w14:textId="77777777">
      <w:trPr>
        <w:cantSplit/>
      </w:trPr>
      <w:tc>
        <w:tcPr>
          <w:tcW w:w="2500" w:type="pct"/>
          <w:vAlign w:val="center"/>
        </w:tcPr>
        <w:p w14:paraId="0D5E7B0D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14:paraId="7CA353D9" w14:textId="77777777" w:rsidR="0008299D" w:rsidRDefault="0008299D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14:paraId="20D49987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14:paraId="1712A6E3" w14:textId="77777777" w:rsidR="0008299D" w:rsidRDefault="0008299D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 wp14:anchorId="25B5799A" wp14:editId="3E06C138">
                <wp:extent cx="683895" cy="609600"/>
                <wp:effectExtent l="19050" t="0" r="1905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9853DB2" w14:textId="77777777" w:rsidR="0008299D" w:rsidRPr="00AA4CCB" w:rsidRDefault="0008299D" w:rsidP="00AA4C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4" w15:restartNumberingAfterBreak="0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318"/>
    <w:rsid w:val="00037CC7"/>
    <w:rsid w:val="00043334"/>
    <w:rsid w:val="00044305"/>
    <w:rsid w:val="000473AA"/>
    <w:rsid w:val="00047E85"/>
    <w:rsid w:val="00064E96"/>
    <w:rsid w:val="000731A7"/>
    <w:rsid w:val="000739AB"/>
    <w:rsid w:val="0008299D"/>
    <w:rsid w:val="000955E1"/>
    <w:rsid w:val="000A6440"/>
    <w:rsid w:val="000C1E19"/>
    <w:rsid w:val="000C590E"/>
    <w:rsid w:val="000D07DE"/>
    <w:rsid w:val="001245A3"/>
    <w:rsid w:val="0013180E"/>
    <w:rsid w:val="0015080F"/>
    <w:rsid w:val="001551E1"/>
    <w:rsid w:val="00155A94"/>
    <w:rsid w:val="001604DB"/>
    <w:rsid w:val="00160E80"/>
    <w:rsid w:val="001661ED"/>
    <w:rsid w:val="0018633A"/>
    <w:rsid w:val="00192367"/>
    <w:rsid w:val="001C310B"/>
    <w:rsid w:val="001D66FE"/>
    <w:rsid w:val="001F3984"/>
    <w:rsid w:val="00212AF9"/>
    <w:rsid w:val="002257CF"/>
    <w:rsid w:val="002424C1"/>
    <w:rsid w:val="002527BF"/>
    <w:rsid w:val="002650AB"/>
    <w:rsid w:val="00265C2E"/>
    <w:rsid w:val="00277F6A"/>
    <w:rsid w:val="002A133E"/>
    <w:rsid w:val="002B54B3"/>
    <w:rsid w:val="002C2287"/>
    <w:rsid w:val="002D053D"/>
    <w:rsid w:val="003150C9"/>
    <w:rsid w:val="00332F70"/>
    <w:rsid w:val="003336E5"/>
    <w:rsid w:val="00335A93"/>
    <w:rsid w:val="00342A5D"/>
    <w:rsid w:val="00354773"/>
    <w:rsid w:val="00374FF6"/>
    <w:rsid w:val="00384850"/>
    <w:rsid w:val="00385CFC"/>
    <w:rsid w:val="003C3261"/>
    <w:rsid w:val="003C34EE"/>
    <w:rsid w:val="003E15EE"/>
    <w:rsid w:val="003E44F8"/>
    <w:rsid w:val="003E7F41"/>
    <w:rsid w:val="003F220D"/>
    <w:rsid w:val="00430BB3"/>
    <w:rsid w:val="00487D33"/>
    <w:rsid w:val="00493679"/>
    <w:rsid w:val="0049397A"/>
    <w:rsid w:val="00494FE6"/>
    <w:rsid w:val="004A6AC2"/>
    <w:rsid w:val="004C1957"/>
    <w:rsid w:val="004C3D07"/>
    <w:rsid w:val="004C685E"/>
    <w:rsid w:val="004D1AE9"/>
    <w:rsid w:val="004D5FD8"/>
    <w:rsid w:val="004D62EB"/>
    <w:rsid w:val="004E5223"/>
    <w:rsid w:val="00502B76"/>
    <w:rsid w:val="00530F0B"/>
    <w:rsid w:val="0054012B"/>
    <w:rsid w:val="00546B53"/>
    <w:rsid w:val="0055401D"/>
    <w:rsid w:val="0055709B"/>
    <w:rsid w:val="00573F46"/>
    <w:rsid w:val="00596709"/>
    <w:rsid w:val="005A1E62"/>
    <w:rsid w:val="005B24A5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4356A"/>
    <w:rsid w:val="00656D49"/>
    <w:rsid w:val="00661651"/>
    <w:rsid w:val="006635BB"/>
    <w:rsid w:val="00665374"/>
    <w:rsid w:val="0067145E"/>
    <w:rsid w:val="00692390"/>
    <w:rsid w:val="006A3328"/>
    <w:rsid w:val="006A4B99"/>
    <w:rsid w:val="006B1A38"/>
    <w:rsid w:val="006B4739"/>
    <w:rsid w:val="006C4FFD"/>
    <w:rsid w:val="006C561C"/>
    <w:rsid w:val="006D625D"/>
    <w:rsid w:val="007002FE"/>
    <w:rsid w:val="00707E50"/>
    <w:rsid w:val="00716817"/>
    <w:rsid w:val="00736D18"/>
    <w:rsid w:val="00746C65"/>
    <w:rsid w:val="0075740F"/>
    <w:rsid w:val="00793B95"/>
    <w:rsid w:val="00796814"/>
    <w:rsid w:val="007E19FC"/>
    <w:rsid w:val="007E6DA4"/>
    <w:rsid w:val="007E7442"/>
    <w:rsid w:val="00830AC0"/>
    <w:rsid w:val="00870B42"/>
    <w:rsid w:val="0087433A"/>
    <w:rsid w:val="00882DD4"/>
    <w:rsid w:val="008B3B18"/>
    <w:rsid w:val="008B4800"/>
    <w:rsid w:val="008D29D4"/>
    <w:rsid w:val="008F2600"/>
    <w:rsid w:val="008F66E4"/>
    <w:rsid w:val="009051B4"/>
    <w:rsid w:val="00907A6B"/>
    <w:rsid w:val="009170D8"/>
    <w:rsid w:val="009348E9"/>
    <w:rsid w:val="00936866"/>
    <w:rsid w:val="009463C0"/>
    <w:rsid w:val="00953002"/>
    <w:rsid w:val="00977234"/>
    <w:rsid w:val="0097735A"/>
    <w:rsid w:val="009868B9"/>
    <w:rsid w:val="009A4D9D"/>
    <w:rsid w:val="009D237B"/>
    <w:rsid w:val="009E28A4"/>
    <w:rsid w:val="00A106FF"/>
    <w:rsid w:val="00A177BF"/>
    <w:rsid w:val="00A2548E"/>
    <w:rsid w:val="00A27371"/>
    <w:rsid w:val="00A43115"/>
    <w:rsid w:val="00A5555F"/>
    <w:rsid w:val="00A56D7D"/>
    <w:rsid w:val="00A67D02"/>
    <w:rsid w:val="00A719C4"/>
    <w:rsid w:val="00A76DAF"/>
    <w:rsid w:val="00AA4CCB"/>
    <w:rsid w:val="00AD5096"/>
    <w:rsid w:val="00AD6E2D"/>
    <w:rsid w:val="00AD6E49"/>
    <w:rsid w:val="00AF6BF1"/>
    <w:rsid w:val="00B06243"/>
    <w:rsid w:val="00B16512"/>
    <w:rsid w:val="00B2170C"/>
    <w:rsid w:val="00B50F29"/>
    <w:rsid w:val="00B6079A"/>
    <w:rsid w:val="00B63BF8"/>
    <w:rsid w:val="00B85871"/>
    <w:rsid w:val="00BA04CA"/>
    <w:rsid w:val="00BA05F4"/>
    <w:rsid w:val="00BA2A50"/>
    <w:rsid w:val="00BD75BD"/>
    <w:rsid w:val="00C1240F"/>
    <w:rsid w:val="00C15008"/>
    <w:rsid w:val="00C242BE"/>
    <w:rsid w:val="00C26B2E"/>
    <w:rsid w:val="00C449F1"/>
    <w:rsid w:val="00C56261"/>
    <w:rsid w:val="00C76ED9"/>
    <w:rsid w:val="00C7701D"/>
    <w:rsid w:val="00CA645C"/>
    <w:rsid w:val="00CA7F65"/>
    <w:rsid w:val="00CB4CB4"/>
    <w:rsid w:val="00CC01E5"/>
    <w:rsid w:val="00CC57C1"/>
    <w:rsid w:val="00CD5B85"/>
    <w:rsid w:val="00CD7DFE"/>
    <w:rsid w:val="00CF3976"/>
    <w:rsid w:val="00D0397C"/>
    <w:rsid w:val="00D2258E"/>
    <w:rsid w:val="00D36819"/>
    <w:rsid w:val="00D416E5"/>
    <w:rsid w:val="00D419EE"/>
    <w:rsid w:val="00D45653"/>
    <w:rsid w:val="00D52C27"/>
    <w:rsid w:val="00D53829"/>
    <w:rsid w:val="00D57574"/>
    <w:rsid w:val="00D718C8"/>
    <w:rsid w:val="00D77619"/>
    <w:rsid w:val="00D77C3F"/>
    <w:rsid w:val="00D94D7E"/>
    <w:rsid w:val="00DA0BA9"/>
    <w:rsid w:val="00DB0CBA"/>
    <w:rsid w:val="00DC3EDC"/>
    <w:rsid w:val="00E03C8E"/>
    <w:rsid w:val="00E11DD4"/>
    <w:rsid w:val="00E15391"/>
    <w:rsid w:val="00E23D7B"/>
    <w:rsid w:val="00E55168"/>
    <w:rsid w:val="00E6574D"/>
    <w:rsid w:val="00E75D0F"/>
    <w:rsid w:val="00E8199B"/>
    <w:rsid w:val="00E87754"/>
    <w:rsid w:val="00E90510"/>
    <w:rsid w:val="00E96FF4"/>
    <w:rsid w:val="00EA33DB"/>
    <w:rsid w:val="00EA7B88"/>
    <w:rsid w:val="00EC1EFD"/>
    <w:rsid w:val="00ED6318"/>
    <w:rsid w:val="00EE0A78"/>
    <w:rsid w:val="00EF57EE"/>
    <w:rsid w:val="00F02D21"/>
    <w:rsid w:val="00F04274"/>
    <w:rsid w:val="00F107AD"/>
    <w:rsid w:val="00F23B12"/>
    <w:rsid w:val="00F35D1E"/>
    <w:rsid w:val="00F4194F"/>
    <w:rsid w:val="00F4368D"/>
    <w:rsid w:val="00F52885"/>
    <w:rsid w:val="00F528BE"/>
    <w:rsid w:val="00F5681B"/>
    <w:rsid w:val="00F77FD6"/>
    <w:rsid w:val="00FA4201"/>
    <w:rsid w:val="00FB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51699"/>
  <w15:docId w15:val="{D6168691-E61F-45DC-9724-85B84247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25</TotalTime>
  <Pages>2</Pages>
  <Words>342</Words>
  <Characters>1766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2104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אלישבע ברגיש</cp:lastModifiedBy>
  <cp:revision>8</cp:revision>
  <cp:lastPrinted>2015-12-03T07:03:00Z</cp:lastPrinted>
  <dcterms:created xsi:type="dcterms:W3CDTF">2025-03-19T05:40:00Z</dcterms:created>
  <dcterms:modified xsi:type="dcterms:W3CDTF">2025-11-24T14:20:00Z</dcterms:modified>
</cp:coreProperties>
</file>